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87" w:rsidRPr="00F60A56" w:rsidRDefault="00723087" w:rsidP="00980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C01C18">
        <w:rPr>
          <w:rFonts w:ascii="Times New Roman" w:hAnsi="Times New Roman"/>
          <w:b/>
          <w:bCs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22.25pt">
            <v:imagedata r:id="rId7" o:title=""/>
          </v:shape>
        </w:pict>
      </w:r>
      <w:r>
        <w:rPr>
          <w:rFonts w:ascii="Times New Roman" w:hAnsi="Times New Roman"/>
          <w:b/>
          <w:bCs/>
          <w:sz w:val="26"/>
          <w:szCs w:val="26"/>
          <w:lang w:val="uk-UA"/>
        </w:rPr>
        <w:t>І</w:t>
      </w:r>
      <w:r>
        <w:rPr>
          <w:rFonts w:ascii="Times New Roman" w:hAnsi="Times New Roman"/>
          <w:b/>
          <w:bCs/>
          <w:sz w:val="26"/>
          <w:szCs w:val="26"/>
        </w:rPr>
        <w:t>. ЗАГАЛЬ</w:t>
      </w:r>
      <w:r>
        <w:rPr>
          <w:rFonts w:ascii="Times New Roman" w:hAnsi="Times New Roman"/>
          <w:b/>
          <w:bCs/>
          <w:sz w:val="26"/>
          <w:szCs w:val="26"/>
          <w:lang w:val="uk-UA"/>
        </w:rPr>
        <w:t>НІ ПОЛОЖЕННЯ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1.1. Цим Положення</w:t>
      </w:r>
      <w:r w:rsidRPr="00A258FC">
        <w:rPr>
          <w:rFonts w:ascii="Times New Roman" w:hAnsi="Times New Roman"/>
          <w:sz w:val="26"/>
          <w:szCs w:val="26"/>
          <w:lang w:val="uk-UA"/>
        </w:rPr>
        <w:t>м</w:t>
      </w:r>
      <w:r>
        <w:rPr>
          <w:rFonts w:ascii="Times New Roman" w:hAnsi="Times New Roman"/>
          <w:sz w:val="26"/>
          <w:szCs w:val="26"/>
        </w:rPr>
        <w:t xml:space="preserve"> встановлюється процедура за</w:t>
      </w:r>
      <w:r>
        <w:rPr>
          <w:rFonts w:ascii="Times New Roman" w:hAnsi="Times New Roman"/>
          <w:sz w:val="26"/>
          <w:szCs w:val="26"/>
          <w:lang w:val="uk-UA"/>
        </w:rPr>
        <w:t>м</w:t>
      </w:r>
      <w:r>
        <w:rPr>
          <w:rFonts w:ascii="Times New Roman" w:hAnsi="Times New Roman"/>
          <w:sz w:val="26"/>
          <w:szCs w:val="26"/>
        </w:rPr>
        <w:t>ов</w:t>
      </w:r>
      <w:r>
        <w:rPr>
          <w:rFonts w:ascii="Times New Roman" w:hAnsi="Times New Roman"/>
          <w:sz w:val="26"/>
          <w:szCs w:val="26"/>
          <w:lang w:val="uk-UA"/>
        </w:rPr>
        <w:t>л</w:t>
      </w:r>
      <w:r w:rsidRPr="00A258FC">
        <w:rPr>
          <w:rFonts w:ascii="Times New Roman" w:hAnsi="Times New Roman"/>
          <w:sz w:val="26"/>
          <w:szCs w:val="26"/>
        </w:rPr>
        <w:t>ення, видачі та обліку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документів про освіту державного зразка (далі - Документ), що виготовляються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друкарським способом, перелік і зразки яких затверджені відповідними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нормативними документами і видаються </w:t>
      </w:r>
      <w:r w:rsidRPr="00A258FC">
        <w:rPr>
          <w:rFonts w:ascii="Times New Roman" w:hAnsi="Times New Roman"/>
          <w:sz w:val="26"/>
          <w:szCs w:val="26"/>
          <w:lang w:val="uk-UA"/>
        </w:rPr>
        <w:t>Західноукраїнським коледжем «Полісся»</w:t>
      </w:r>
      <w:r w:rsidRPr="00A258FC">
        <w:rPr>
          <w:rFonts w:ascii="Times New Roman" w:hAnsi="Times New Roman"/>
          <w:sz w:val="26"/>
          <w:szCs w:val="26"/>
        </w:rPr>
        <w:t xml:space="preserve"> (далі - </w:t>
      </w:r>
      <w:r w:rsidRPr="00A258FC">
        <w:rPr>
          <w:rFonts w:ascii="Times New Roman" w:hAnsi="Times New Roman"/>
          <w:sz w:val="26"/>
          <w:szCs w:val="26"/>
          <w:lang w:val="uk-UA"/>
        </w:rPr>
        <w:t>Коледж</w:t>
      </w:r>
      <w:r w:rsidRPr="00A258FC">
        <w:rPr>
          <w:rFonts w:ascii="Times New Roman" w:hAnsi="Times New Roman"/>
          <w:sz w:val="26"/>
          <w:szCs w:val="26"/>
        </w:rPr>
        <w:t>).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>1.2. Дане Положення розроблено відповідно до Закону України «Про вищу освіту» (№ 1556-</w:t>
      </w:r>
      <w:r w:rsidRPr="00A258FC">
        <w:rPr>
          <w:rFonts w:ascii="Times New Roman" w:hAnsi="Times New Roman"/>
          <w:sz w:val="26"/>
          <w:szCs w:val="26"/>
        </w:rPr>
        <w:t>VII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від 01.07.2014 р.) та з урахуванням Постанови Кабінету Міністрів № 193 від 31.03.2015 р. «Про документи про вищу освіту (наукові ступені) державного зразка». 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1.3. Положення поширюється на Документи державного зразка, що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видаються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Коледжем</w:t>
      </w:r>
      <w:r w:rsidRPr="00A258FC">
        <w:rPr>
          <w:rFonts w:ascii="Times New Roman" w:hAnsi="Times New Roman"/>
          <w:sz w:val="26"/>
          <w:szCs w:val="26"/>
        </w:rPr>
        <w:t>, які затверджені Постановою Кабінету Міністрів України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№193 від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31.03.2015 р</w:t>
      </w:r>
      <w:r w:rsidRPr="00A258FC"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«Про документи про вищу освіту (наукові ступені) державного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зразка»: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6"/>
          <w:szCs w:val="26"/>
          <w:lang w:val="uk-UA"/>
        </w:rPr>
      </w:pPr>
      <w:r w:rsidRPr="00A258FC">
        <w:rPr>
          <w:rFonts w:ascii="Times New Roman" w:hAnsi="Times New Roman"/>
          <w:b/>
          <w:bCs/>
          <w:i/>
          <w:iCs/>
          <w:sz w:val="26"/>
          <w:szCs w:val="26"/>
        </w:rPr>
        <w:t>1) друкарським способом: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 xml:space="preserve">         </w:t>
      </w:r>
      <w:r w:rsidRPr="00A258FC">
        <w:rPr>
          <w:rFonts w:ascii="Times New Roman" w:hAnsi="Times New Roman"/>
          <w:sz w:val="26"/>
          <w:szCs w:val="26"/>
        </w:rPr>
        <w:t>- диплом молодшого спеціаліста;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- диплом молодшого спеціаліста з відзнакою;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1.4. Документи про вищу освіту мають статус: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 xml:space="preserve">         </w:t>
      </w:r>
      <w:r w:rsidRPr="00A258FC">
        <w:rPr>
          <w:rFonts w:ascii="Times New Roman" w:hAnsi="Times New Roman"/>
          <w:sz w:val="26"/>
          <w:szCs w:val="26"/>
        </w:rPr>
        <w:t xml:space="preserve">а) первинний - </w:t>
      </w:r>
      <w:r w:rsidRPr="00A258FC">
        <w:rPr>
          <w:rFonts w:ascii="Times New Roman" w:hAnsi="Times New Roman"/>
          <w:sz w:val="26"/>
          <w:szCs w:val="26"/>
          <w:lang w:val="uk-UA"/>
        </w:rPr>
        <w:t>д</w:t>
      </w:r>
      <w:r w:rsidRPr="00A258FC">
        <w:rPr>
          <w:rFonts w:ascii="Times New Roman" w:hAnsi="Times New Roman"/>
          <w:sz w:val="26"/>
          <w:szCs w:val="26"/>
        </w:rPr>
        <w:t>окумент, що виготовляється вперше;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 xml:space="preserve">         </w:t>
      </w:r>
      <w:r w:rsidRPr="00A258FC">
        <w:rPr>
          <w:rFonts w:ascii="Times New Roman" w:hAnsi="Times New Roman"/>
          <w:sz w:val="26"/>
          <w:szCs w:val="26"/>
        </w:rPr>
        <w:t>б)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дублікат - </w:t>
      </w:r>
      <w:r w:rsidRPr="00A258FC">
        <w:rPr>
          <w:rFonts w:ascii="Times New Roman" w:hAnsi="Times New Roman"/>
          <w:sz w:val="26"/>
          <w:szCs w:val="26"/>
          <w:lang w:val="uk-UA"/>
        </w:rPr>
        <w:t>д</w:t>
      </w:r>
      <w:r w:rsidRPr="00A258FC">
        <w:rPr>
          <w:rFonts w:ascii="Times New Roman" w:hAnsi="Times New Roman"/>
          <w:sz w:val="26"/>
          <w:szCs w:val="26"/>
        </w:rPr>
        <w:t>окумент, що виготовляється повторно через втрату або значне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             </w:t>
      </w:r>
      <w:r w:rsidRPr="00A258FC">
        <w:rPr>
          <w:rFonts w:ascii="Times New Roman" w:hAnsi="Times New Roman"/>
          <w:sz w:val="26"/>
          <w:szCs w:val="26"/>
        </w:rPr>
        <w:t>пошкодження;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 xml:space="preserve">         </w:t>
      </w:r>
      <w:r w:rsidRPr="00A258FC">
        <w:rPr>
          <w:rFonts w:ascii="Times New Roman" w:hAnsi="Times New Roman"/>
          <w:sz w:val="26"/>
          <w:szCs w:val="26"/>
        </w:rPr>
        <w:t xml:space="preserve">в) виправлений - </w:t>
      </w:r>
      <w:r w:rsidRPr="00A258FC">
        <w:rPr>
          <w:rFonts w:ascii="Times New Roman" w:hAnsi="Times New Roman"/>
          <w:sz w:val="26"/>
          <w:szCs w:val="26"/>
          <w:lang w:val="uk-UA"/>
        </w:rPr>
        <w:t>д</w:t>
      </w:r>
      <w:r w:rsidRPr="00A258FC">
        <w:rPr>
          <w:rFonts w:ascii="Times New Roman" w:hAnsi="Times New Roman"/>
          <w:sz w:val="26"/>
          <w:szCs w:val="26"/>
        </w:rPr>
        <w:t>окумент, що виготовляється повторно через наявність помилок 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первинному </w:t>
      </w:r>
      <w:r w:rsidRPr="00A258FC">
        <w:rPr>
          <w:rFonts w:ascii="Times New Roman" w:hAnsi="Times New Roman"/>
          <w:sz w:val="26"/>
          <w:szCs w:val="26"/>
          <w:lang w:val="uk-UA"/>
        </w:rPr>
        <w:t>д</w:t>
      </w:r>
      <w:r w:rsidRPr="00A258FC">
        <w:rPr>
          <w:rFonts w:ascii="Times New Roman" w:hAnsi="Times New Roman"/>
          <w:sz w:val="26"/>
          <w:szCs w:val="26"/>
        </w:rPr>
        <w:t>окументі.</w:t>
      </w:r>
    </w:p>
    <w:p w:rsidR="00723087" w:rsidRPr="00A258FC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1.5. Бланки документів про освіту, зазначені в п. 1.3., виготовляються 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відповідності до технічного опису, затвердженого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Педагогічною </w:t>
      </w:r>
      <w:r w:rsidRPr="00A258FC">
        <w:rPr>
          <w:rFonts w:ascii="Times New Roman" w:hAnsi="Times New Roman"/>
          <w:sz w:val="26"/>
          <w:szCs w:val="26"/>
        </w:rPr>
        <w:t>радою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коледжу</w:t>
      </w:r>
      <w:r w:rsidRPr="00A258FC">
        <w:rPr>
          <w:rFonts w:ascii="Times New Roman" w:hAnsi="Times New Roman"/>
          <w:sz w:val="26"/>
          <w:szCs w:val="26"/>
        </w:rPr>
        <w:t>.</w:t>
      </w:r>
    </w:p>
    <w:p w:rsidR="00723087" w:rsidRDefault="00723087" w:rsidP="00D129F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>1.6. Заява на виготовлення дипломів про вищу освіту формується в Єдиній державній електронній базі з питань освіти та завіряється трьома електронними підписами директора Коледжу, печаткою та відповідальною особою.</w:t>
      </w:r>
    </w:p>
    <w:p w:rsidR="00723087" w:rsidRDefault="00723087" w:rsidP="00F60C8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</w:p>
    <w:p w:rsidR="00723087" w:rsidRPr="00A258FC" w:rsidRDefault="00723087" w:rsidP="00F60C8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  <w:r w:rsidRPr="00A258FC">
        <w:rPr>
          <w:rFonts w:ascii="Times New Roman" w:hAnsi="Times New Roman"/>
          <w:b/>
          <w:bCs/>
          <w:sz w:val="26"/>
          <w:szCs w:val="26"/>
          <w:lang w:val="uk-UA"/>
        </w:rPr>
        <w:t xml:space="preserve">ІІ. </w:t>
      </w:r>
      <w:r w:rsidRPr="00A258FC">
        <w:rPr>
          <w:rFonts w:ascii="Times New Roman" w:hAnsi="Times New Roman"/>
          <w:b/>
          <w:bCs/>
          <w:sz w:val="26"/>
          <w:szCs w:val="26"/>
        </w:rPr>
        <w:t>ТЕРМІНИ І ВИЗНАЧЕННЯ ЇХНІХ ПОНЯТЬ</w:t>
      </w:r>
    </w:p>
    <w:p w:rsidR="00723087" w:rsidRPr="00A258FC" w:rsidRDefault="00723087" w:rsidP="00F60C8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A258FC">
        <w:rPr>
          <w:rFonts w:ascii="Times New Roman" w:hAnsi="Times New Roman"/>
          <w:sz w:val="26"/>
          <w:szCs w:val="26"/>
        </w:rPr>
        <w:t xml:space="preserve"> У цьому Положенні вживаються терміни у таких поняттях:</w:t>
      </w:r>
    </w:p>
    <w:p w:rsidR="00723087" w:rsidRPr="00A258FC" w:rsidRDefault="00723087" w:rsidP="00F60C8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2.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1. </w:t>
      </w:r>
      <w:r w:rsidRPr="00A258FC">
        <w:rPr>
          <w:rFonts w:ascii="Times New Roman" w:hAnsi="Times New Roman"/>
          <w:i/>
          <w:sz w:val="26"/>
          <w:szCs w:val="26"/>
        </w:rPr>
        <w:t xml:space="preserve">Відповідальна особа 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 xml:space="preserve">Коледжу </w:t>
      </w:r>
      <w:r w:rsidRPr="00A258FC">
        <w:rPr>
          <w:rFonts w:ascii="Times New Roman" w:hAnsi="Times New Roman"/>
          <w:i/>
          <w:sz w:val="26"/>
          <w:szCs w:val="26"/>
        </w:rPr>
        <w:t>за створення (формування) замовлень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i/>
          <w:sz w:val="26"/>
          <w:szCs w:val="26"/>
        </w:rPr>
        <w:t>на створення інформації, що відтворюється в документах про вищу освіту і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i/>
          <w:sz w:val="26"/>
          <w:szCs w:val="26"/>
        </w:rPr>
        <w:t>додатках до них, і внесення їх до Єдиної державної електронної бази з питань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i/>
          <w:sz w:val="26"/>
          <w:szCs w:val="26"/>
        </w:rPr>
        <w:t>освіти (далі – відповідальна особа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 xml:space="preserve"> Коледжу</w:t>
      </w:r>
      <w:r w:rsidRPr="00A258FC">
        <w:rPr>
          <w:rFonts w:ascii="Times New Roman" w:hAnsi="Times New Roman"/>
          <w:i/>
          <w:sz w:val="26"/>
          <w:szCs w:val="26"/>
        </w:rPr>
        <w:t>)</w:t>
      </w:r>
      <w:r w:rsidRPr="00A258FC">
        <w:rPr>
          <w:rFonts w:ascii="Times New Roman" w:hAnsi="Times New Roman"/>
          <w:sz w:val="26"/>
          <w:szCs w:val="26"/>
        </w:rPr>
        <w:t xml:space="preserve"> –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особа, яка є штатним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працівником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Коледжу </w:t>
      </w:r>
      <w:r w:rsidRPr="00A258FC">
        <w:rPr>
          <w:rFonts w:ascii="Times New Roman" w:hAnsi="Times New Roman"/>
          <w:sz w:val="26"/>
          <w:szCs w:val="26"/>
        </w:rPr>
        <w:t xml:space="preserve">і на яку відповідно до наказу </w:t>
      </w:r>
      <w:r w:rsidRPr="00A258FC">
        <w:rPr>
          <w:rFonts w:ascii="Times New Roman" w:hAnsi="Times New Roman"/>
          <w:sz w:val="26"/>
          <w:szCs w:val="26"/>
          <w:lang w:val="uk-UA"/>
        </w:rPr>
        <w:t>ди</w:t>
      </w:r>
      <w:r w:rsidRPr="00A258FC">
        <w:rPr>
          <w:rFonts w:ascii="Times New Roman" w:hAnsi="Times New Roman"/>
          <w:sz w:val="26"/>
          <w:szCs w:val="26"/>
        </w:rPr>
        <w:t xml:space="preserve">ректора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Коледжу </w:t>
      </w:r>
      <w:r w:rsidRPr="00A258FC">
        <w:rPr>
          <w:rFonts w:ascii="Times New Roman" w:hAnsi="Times New Roman"/>
          <w:sz w:val="26"/>
          <w:szCs w:val="26"/>
        </w:rPr>
        <w:t>покладено обов’язки щодо створення (формування) замовлення на створення інформації, що відтворюється в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документах про вищу освіту і додатках до них, та внесення їх до Єдиної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державної електронної бази з питань освіти.</w:t>
      </w:r>
    </w:p>
    <w:p w:rsidR="00723087" w:rsidRPr="00A258FC" w:rsidRDefault="00723087" w:rsidP="00F60C8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 xml:space="preserve">2.2. 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>Додаток до документа про вищу освіту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– інформація (у тому числі персональні дані) щодо отриманої кваліфікації, відтворена на матеріальному носії, яка є невід’ємною частиною документа про освіту і містить опис характеру, рівня, контексту, змісту і статусу навчання, яке було здійснено і завершено учасником освітнього процесу.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776DD2">
        <w:rPr>
          <w:rFonts w:ascii="Times New Roman" w:hAnsi="Times New Roman"/>
          <w:sz w:val="26"/>
          <w:szCs w:val="26"/>
          <w:lang w:val="uk-UA"/>
        </w:rPr>
        <w:t>2.3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. </w:t>
      </w:r>
      <w:r w:rsidRPr="00776DD2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776DD2">
        <w:rPr>
          <w:rFonts w:ascii="Times New Roman" w:hAnsi="Times New Roman"/>
          <w:i/>
          <w:sz w:val="26"/>
          <w:szCs w:val="26"/>
          <w:lang w:val="uk-UA"/>
        </w:rPr>
        <w:t>Документ про вищу освіту</w:t>
      </w:r>
      <w:r w:rsidRPr="00776DD2">
        <w:rPr>
          <w:rFonts w:ascii="Times New Roman" w:hAnsi="Times New Roman"/>
          <w:sz w:val="26"/>
          <w:szCs w:val="26"/>
          <w:lang w:val="uk-UA"/>
        </w:rPr>
        <w:t xml:space="preserve"> – інформація (у тому числі персональні дані),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776DD2">
        <w:rPr>
          <w:rFonts w:ascii="Times New Roman" w:hAnsi="Times New Roman"/>
          <w:sz w:val="26"/>
          <w:szCs w:val="26"/>
          <w:lang w:val="uk-UA"/>
        </w:rPr>
        <w:t>сформована в Єдиній державній електронній базі з питань освіти (далі – ЄДЕБО)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776DD2">
        <w:rPr>
          <w:rFonts w:ascii="Times New Roman" w:hAnsi="Times New Roman"/>
          <w:sz w:val="26"/>
          <w:szCs w:val="26"/>
          <w:lang w:val="uk-UA"/>
        </w:rPr>
        <w:t>згідно з переліком інформації, яка повинна міститися в документах про вищу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776DD2">
        <w:rPr>
          <w:rFonts w:ascii="Times New Roman" w:hAnsi="Times New Roman"/>
          <w:sz w:val="26"/>
          <w:szCs w:val="26"/>
          <w:lang w:val="uk-UA"/>
        </w:rPr>
        <w:t>освіту (наукові ступені) державного зразка, затвердженого Постановою КМУ від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776DD2">
        <w:rPr>
          <w:rFonts w:ascii="Times New Roman" w:hAnsi="Times New Roman"/>
          <w:sz w:val="26"/>
          <w:szCs w:val="26"/>
          <w:lang w:val="uk-UA"/>
        </w:rPr>
        <w:t>31 березня 2015 року № 193 (далі – Перелік), і відтворена на матеріальному носії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776DD2">
        <w:rPr>
          <w:rFonts w:ascii="Times New Roman" w:hAnsi="Times New Roman"/>
          <w:sz w:val="26"/>
          <w:szCs w:val="26"/>
          <w:lang w:val="uk-UA"/>
        </w:rPr>
        <w:t>поліграфічним способом про здобуті особою спеціальність і спеціалізацію.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2.4</w:t>
      </w:r>
      <w:r w:rsidRPr="00A258FC"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</w:t>
      </w:r>
      <w:r w:rsidRPr="00A258FC">
        <w:rPr>
          <w:rFonts w:ascii="Times New Roman" w:hAnsi="Times New Roman"/>
          <w:i/>
          <w:sz w:val="26"/>
          <w:szCs w:val="26"/>
        </w:rPr>
        <w:t>Замовлення на створення інформації, що відтворюється в документах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i/>
          <w:sz w:val="26"/>
          <w:szCs w:val="26"/>
        </w:rPr>
        <w:t>про вищу освіту і додатках до них, (далі – Замовлення)</w:t>
      </w:r>
      <w:r w:rsidRPr="00A258FC">
        <w:rPr>
          <w:rFonts w:ascii="Times New Roman" w:hAnsi="Times New Roman"/>
          <w:sz w:val="26"/>
          <w:szCs w:val="26"/>
        </w:rPr>
        <w:t xml:space="preserve"> – електронний документ, створений (сформований) вищими навчальними закладами в ЄДЕБО на основі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верифікованих даних і збережений у ЄДЕБО.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 xml:space="preserve">2.5. </w:t>
      </w:r>
      <w:r w:rsidRPr="00A258FC">
        <w:rPr>
          <w:rFonts w:ascii="Times New Roman" w:hAnsi="Times New Roman"/>
          <w:i/>
          <w:sz w:val="26"/>
          <w:szCs w:val="26"/>
          <w:lang w:val="uk-UA"/>
        </w:rPr>
        <w:t>Реєстраційний номер документа про вищу освіту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– присвоєний в ЄДЕБО унікальний (власний) номер документа про вищу освіту, що є ідентифікатором документа у Реєстрі документів про освіту ЄДЕБО і складається із серії (літери і двох цифр) і порядкового номера, який містить шість цифр.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Інші терміни, що використовуються, вживаються у поняттях, наведених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у Законі України «Про вищу освіту» від 01.07.2014 р. № 1556-VII і в Постанові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КМУ від 13 липня 2011 року № 752.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Pr="00A258FC" w:rsidRDefault="00723087" w:rsidP="006B47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58FC">
        <w:rPr>
          <w:rFonts w:ascii="Times New Roman" w:hAnsi="Times New Roman"/>
          <w:b/>
          <w:bCs/>
          <w:sz w:val="26"/>
          <w:szCs w:val="26"/>
          <w:lang w:val="uk-UA"/>
        </w:rPr>
        <w:t xml:space="preserve">ІІІ. </w:t>
      </w:r>
      <w:r w:rsidRPr="00A258FC">
        <w:rPr>
          <w:rFonts w:ascii="Times New Roman" w:hAnsi="Times New Roman"/>
          <w:b/>
          <w:bCs/>
          <w:sz w:val="26"/>
          <w:szCs w:val="26"/>
        </w:rPr>
        <w:t>ПРОЦЕДУРА ЗАМОВЛЕННЯ ДОКУМЕНТІВ ПРО ВИЩУ ОСВІТУ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3.1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Замовлення створює (формує) відповідальна особа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Коледжу </w:t>
      </w:r>
      <w:r w:rsidRPr="00A258FC">
        <w:rPr>
          <w:rFonts w:ascii="Times New Roman" w:hAnsi="Times New Roman"/>
          <w:sz w:val="26"/>
          <w:szCs w:val="26"/>
        </w:rPr>
        <w:t>в ЄДЕБО в електронній формі з накладанням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електронного цифрового підпису цієї особи, електронного цифрового підпису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ди</w:t>
      </w:r>
      <w:r w:rsidRPr="00A258FC">
        <w:rPr>
          <w:rFonts w:ascii="Times New Roman" w:hAnsi="Times New Roman"/>
          <w:sz w:val="26"/>
          <w:szCs w:val="26"/>
        </w:rPr>
        <w:t xml:space="preserve">ректора і електронної печатки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Коледжу </w:t>
      </w:r>
      <w:r w:rsidRPr="00A258FC">
        <w:rPr>
          <w:rFonts w:ascii="Times New Roman" w:hAnsi="Times New Roman"/>
          <w:sz w:val="26"/>
          <w:szCs w:val="26"/>
        </w:rPr>
        <w:t>для осіб, яким до здобуття ступеня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вищої освіти, спеціальності та спеціалізації залишається не більше тридцяти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календарних днів, в межах ліцензованого обсягу, встановленого для </w:t>
      </w:r>
      <w:r w:rsidRPr="00A258FC">
        <w:rPr>
          <w:rFonts w:ascii="Times New Roman" w:hAnsi="Times New Roman"/>
          <w:sz w:val="26"/>
          <w:szCs w:val="26"/>
          <w:lang w:val="uk-UA"/>
        </w:rPr>
        <w:t>Коледжу.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3.2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Електронний цифровий підпис накладають з використанням надійних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засобів електронного цифрового підпису.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>3.3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Підставою для створення (формування) Замовлення є інформація (у тому числі персональні дані) про особу і її навчання на відповідному рівні вищої освіти, що міститься в ЄДЕБО. 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3.4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Створені (сформовані) в ЄДЕБО Замовлення з накладеними цифровими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підписами є доступними в електронній формі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Коледжу</w:t>
      </w:r>
      <w:r w:rsidRPr="00A258FC">
        <w:rPr>
          <w:rFonts w:ascii="Times New Roman" w:hAnsi="Times New Roman"/>
          <w:sz w:val="26"/>
          <w:szCs w:val="26"/>
        </w:rPr>
        <w:t>.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3.5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Відповідальним за повноту, достовірність і актуальність інформації та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даних, внесених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Коледжем </w:t>
      </w:r>
      <w:r w:rsidRPr="00A258FC">
        <w:rPr>
          <w:rFonts w:ascii="Times New Roman" w:hAnsi="Times New Roman"/>
          <w:sz w:val="26"/>
          <w:szCs w:val="26"/>
        </w:rPr>
        <w:t>до ЄДЕБО, на основі яких створюється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інформація, що відтворюється в документах про вищу освіту, і додатках до них, є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ди</w:t>
      </w:r>
      <w:r w:rsidRPr="00A258FC">
        <w:rPr>
          <w:rFonts w:ascii="Times New Roman" w:hAnsi="Times New Roman"/>
          <w:sz w:val="26"/>
          <w:szCs w:val="26"/>
        </w:rPr>
        <w:t>ректор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Коледжу</w:t>
      </w:r>
      <w:r w:rsidRPr="00A258FC">
        <w:rPr>
          <w:rFonts w:ascii="Times New Roman" w:hAnsi="Times New Roman"/>
          <w:sz w:val="26"/>
          <w:szCs w:val="26"/>
        </w:rPr>
        <w:t>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>3.6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Технічний адміністратор ЄДЕБО протягом п’яти робочих днів з дня створення (формування) Замовлення в ЄДЕБО забезпечує його оброблення, результатом якого є створення і присвоєння реєстраційного номера документу про вищу освіту і передача Коледжу в електронній формі реєстраційного номера разом з інформацією, що відтворюється в документах про вищу освіту і додатках до них.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>3.7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За необхідністю уточнення або виявлення помилок в отриманій інформації, що відтворюється в документах про вищу освіту і додатках до них, Коледж вносить уточнення або виправляє виявлені помилки в ЄДЕБО, підтверджуючи відповідними документами, скановані копії яких завантажуються і зберігаються в ЄДЕБО, після чого Коледж створює (формує) в ЄДЕБО нове Замовлення.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З дня внесення до ЄДЕБО нового Замовлення інформація, що відтворюється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в документах про вищу освіту та додатках до них, створена на підставі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попереднього Замовлення, вважається недостовірною.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  <w:lang w:val="uk-UA"/>
        </w:rPr>
        <w:t>3.8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Технічний адміністратор ЄДЕБО з метою створення (формування) Замовлення та здійснення обліку документів про вищу освіту здійснює такі заходи: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– приймає Замовлення;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– формує верифіковані дані відповідно до Замовлення, які відтворюються на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матеріальному носії;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– присвоює реєстраційний номер документу про вищу освіту і реєструє його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у ЄДЕБО;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– забезпечує внесення інформації про видані документи про вищу освіту у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Реєстр документів про вищу освіту;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– вживає заходів для забезпечення захисту, актуальності та достовірності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даних, занесених до Реєстру документів про вищу освіту</w:t>
      </w:r>
      <w:r w:rsidRPr="00A258FC">
        <w:rPr>
          <w:rFonts w:ascii="Times New Roman" w:hAnsi="Times New Roman"/>
          <w:sz w:val="26"/>
          <w:szCs w:val="26"/>
          <w:lang w:val="uk-UA"/>
        </w:rPr>
        <w:t>;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– забезпечує доступ фізичних і юридичних осіб до Реєстру документів про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вищу освіту в обсязі, достатньому для перевірки достовірності документа про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вищу освіту.</w:t>
      </w:r>
    </w:p>
    <w:p w:rsidR="00723087" w:rsidRPr="00A258FC" w:rsidRDefault="00723087" w:rsidP="006B475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Pr="00A258FC" w:rsidRDefault="00723087" w:rsidP="007A3E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A258FC">
        <w:rPr>
          <w:rFonts w:ascii="Times New Roman" w:hAnsi="Times New Roman"/>
          <w:b/>
          <w:bCs/>
          <w:sz w:val="26"/>
          <w:szCs w:val="26"/>
          <w:lang w:val="uk-UA"/>
        </w:rPr>
        <w:t xml:space="preserve">IV. </w:t>
      </w:r>
      <w:r w:rsidRPr="00A258FC">
        <w:rPr>
          <w:rFonts w:ascii="Times New Roman" w:hAnsi="Times New Roman"/>
          <w:b/>
          <w:bCs/>
          <w:sz w:val="26"/>
          <w:szCs w:val="26"/>
        </w:rPr>
        <w:t xml:space="preserve"> ПРОЦЕДУРА ВИДАЧІ </w:t>
      </w:r>
      <w:r>
        <w:rPr>
          <w:rFonts w:ascii="Times New Roman" w:hAnsi="Times New Roman"/>
          <w:b/>
          <w:bCs/>
          <w:sz w:val="26"/>
          <w:szCs w:val="26"/>
          <w:lang w:val="uk-UA"/>
        </w:rPr>
        <w:t xml:space="preserve">ТА ОБЛІКУ </w:t>
      </w:r>
      <w:r w:rsidRPr="00A258FC">
        <w:rPr>
          <w:rFonts w:ascii="Times New Roman" w:hAnsi="Times New Roman"/>
          <w:b/>
          <w:bCs/>
          <w:sz w:val="26"/>
          <w:szCs w:val="26"/>
        </w:rPr>
        <w:t>ДОКУМЕНТІВ ПРО ВИЩУ ОСВІТУ</w:t>
      </w:r>
    </w:p>
    <w:p w:rsidR="00723087" w:rsidRPr="00774215" w:rsidRDefault="00723087" w:rsidP="007A3E8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4.1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Документи про освіту і додатки до них виготовляє </w:t>
      </w:r>
      <w:r w:rsidRPr="00A258FC">
        <w:rPr>
          <w:rFonts w:ascii="Times New Roman" w:hAnsi="Times New Roman"/>
          <w:sz w:val="26"/>
          <w:szCs w:val="26"/>
          <w:lang w:val="uk-UA"/>
        </w:rPr>
        <w:t>Коледж</w:t>
      </w:r>
      <w:r w:rsidRPr="00A258FC">
        <w:rPr>
          <w:rFonts w:ascii="Times New Roman" w:hAnsi="Times New Roman"/>
          <w:sz w:val="26"/>
          <w:szCs w:val="26"/>
        </w:rPr>
        <w:t xml:space="preserve"> з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дотриманням законодавства, а також з урахуванням граничної вартості документа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</w:rPr>
        <w:t>про вищу освіту</w:t>
      </w:r>
      <w:r>
        <w:rPr>
          <w:rFonts w:ascii="Times New Roman" w:hAnsi="Times New Roman"/>
          <w:sz w:val="26"/>
          <w:szCs w:val="26"/>
          <w:lang w:val="uk-UA"/>
        </w:rPr>
        <w:t>.</w:t>
      </w:r>
    </w:p>
    <w:p w:rsidR="00723087" w:rsidRPr="00774215" w:rsidRDefault="00723087" w:rsidP="007742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4.2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Особі, яка успішно виконала акредитовану освітню програму і пройшла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атестацію, видають документ про вищу освіту державного зразка за формою,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затвердженою МОН України.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</w:p>
    <w:p w:rsidR="00723087" w:rsidRDefault="00723087" w:rsidP="007742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A258FC">
        <w:rPr>
          <w:rFonts w:ascii="Times New Roman" w:hAnsi="Times New Roman"/>
          <w:sz w:val="26"/>
          <w:szCs w:val="26"/>
        </w:rPr>
        <w:t>4.4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A258FC">
        <w:rPr>
          <w:rFonts w:ascii="Times New Roman" w:hAnsi="Times New Roman"/>
          <w:sz w:val="26"/>
          <w:szCs w:val="26"/>
        </w:rPr>
        <w:t xml:space="preserve"> Видача документа про вищу освіту та додатків до них здійснюється на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 xml:space="preserve">підставі наказу </w:t>
      </w:r>
      <w:r w:rsidRPr="00A258FC">
        <w:rPr>
          <w:rFonts w:ascii="Times New Roman" w:hAnsi="Times New Roman"/>
          <w:sz w:val="26"/>
          <w:szCs w:val="26"/>
          <w:lang w:val="uk-UA"/>
        </w:rPr>
        <w:t>ди</w:t>
      </w:r>
      <w:r w:rsidRPr="00A258FC">
        <w:rPr>
          <w:rFonts w:ascii="Times New Roman" w:hAnsi="Times New Roman"/>
          <w:sz w:val="26"/>
          <w:szCs w:val="26"/>
        </w:rPr>
        <w:t>ректора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Коледжу</w:t>
      </w:r>
      <w:r w:rsidRPr="00A258FC">
        <w:rPr>
          <w:rFonts w:ascii="Times New Roman" w:hAnsi="Times New Roman"/>
          <w:sz w:val="26"/>
          <w:szCs w:val="26"/>
        </w:rPr>
        <w:t>, сформованого у ЄДЕБО.</w:t>
      </w:r>
    </w:p>
    <w:p w:rsidR="00723087" w:rsidRPr="009C1606" w:rsidRDefault="00723087" w:rsidP="007742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  <w:lang w:val="uk-UA"/>
        </w:rPr>
        <w:t xml:space="preserve">4.5. </w:t>
      </w:r>
      <w:r w:rsidRPr="009C1606">
        <w:rPr>
          <w:rFonts w:ascii="Times New Roman" w:hAnsi="Times New Roman"/>
          <w:sz w:val="26"/>
          <w:szCs w:val="26"/>
        </w:rPr>
        <w:t>Бланки дипломів та додатків до них є документами суворої звітності і</w:t>
      </w:r>
      <w:r w:rsidRPr="009C1606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C1606">
        <w:rPr>
          <w:rFonts w:ascii="Times New Roman" w:hAnsi="Times New Roman"/>
          <w:sz w:val="26"/>
          <w:szCs w:val="26"/>
        </w:rPr>
        <w:t>зберігаються на</w:t>
      </w:r>
      <w:r w:rsidRPr="009C1606">
        <w:rPr>
          <w:rFonts w:ascii="Times New Roman" w:hAnsi="Times New Roman"/>
          <w:sz w:val="26"/>
          <w:szCs w:val="26"/>
          <w:lang w:val="uk-UA"/>
        </w:rPr>
        <w:t xml:space="preserve"> відділенні</w:t>
      </w:r>
      <w:r w:rsidRPr="009C1606">
        <w:rPr>
          <w:rFonts w:ascii="Times New Roman" w:hAnsi="Times New Roman"/>
          <w:sz w:val="26"/>
          <w:szCs w:val="26"/>
        </w:rPr>
        <w:t xml:space="preserve">. </w:t>
      </w:r>
    </w:p>
    <w:p w:rsidR="00723087" w:rsidRPr="009C1606" w:rsidRDefault="00723087" w:rsidP="007742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  <w:lang w:val="uk-UA"/>
        </w:rPr>
        <w:t xml:space="preserve">4.6. </w:t>
      </w:r>
      <w:r w:rsidRPr="009C1606">
        <w:rPr>
          <w:rFonts w:ascii="Times New Roman" w:hAnsi="Times New Roman"/>
          <w:sz w:val="26"/>
          <w:szCs w:val="26"/>
        </w:rPr>
        <w:t>Для отримання диплома випускник з</w:t>
      </w:r>
      <w:r>
        <w:rPr>
          <w:rFonts w:ascii="Times New Roman" w:hAnsi="Times New Roman"/>
          <w:sz w:val="26"/>
          <w:szCs w:val="26"/>
        </w:rPr>
        <w:t xml:space="preserve">обов’язаний подати </w:t>
      </w:r>
      <w:r>
        <w:rPr>
          <w:rFonts w:ascii="Times New Roman" w:hAnsi="Times New Roman"/>
          <w:sz w:val="26"/>
          <w:szCs w:val="26"/>
          <w:lang w:val="uk-UA"/>
        </w:rPr>
        <w:t>у</w:t>
      </w:r>
      <w:r w:rsidRPr="009C160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навчальну частину </w:t>
      </w:r>
      <w:r w:rsidRPr="009C1606">
        <w:rPr>
          <w:rFonts w:ascii="Times New Roman" w:hAnsi="Times New Roman"/>
          <w:sz w:val="26"/>
          <w:szCs w:val="26"/>
        </w:rPr>
        <w:t>заповнений обхідний лист.</w:t>
      </w:r>
    </w:p>
    <w:p w:rsidR="00723087" w:rsidRPr="009C1606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4.7</w:t>
      </w:r>
      <w:r w:rsidRPr="009C1606">
        <w:rPr>
          <w:rFonts w:ascii="Times New Roman" w:hAnsi="Times New Roman"/>
          <w:sz w:val="26"/>
          <w:szCs w:val="26"/>
          <w:lang w:val="uk-UA"/>
        </w:rPr>
        <w:t>. Для обліку і видачі дипломів використовується журнал реєстрації виданих документів про вищу освіту і додатків до них, що формуються, роздруковуються з ЄДЕБО, в якому видачу документів про вищу освіту засвідчують особи, що видала та отримала документ, підписами.</w:t>
      </w:r>
    </w:p>
    <w:p w:rsidR="00723087" w:rsidRPr="009C1606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  <w:lang w:val="uk-UA"/>
        </w:rPr>
        <w:t>8.</w:t>
      </w:r>
      <w:r w:rsidRPr="009C1606">
        <w:rPr>
          <w:rFonts w:ascii="Times New Roman" w:hAnsi="Times New Roman"/>
          <w:sz w:val="26"/>
          <w:szCs w:val="26"/>
        </w:rPr>
        <w:t xml:space="preserve"> </w:t>
      </w:r>
      <w:r w:rsidRPr="009C1606">
        <w:rPr>
          <w:rFonts w:ascii="Times New Roman" w:hAnsi="Times New Roman"/>
          <w:sz w:val="26"/>
          <w:szCs w:val="26"/>
          <w:lang w:val="uk-UA"/>
        </w:rPr>
        <w:t>С</w:t>
      </w:r>
      <w:r w:rsidRPr="009C1606">
        <w:rPr>
          <w:rFonts w:ascii="Times New Roman" w:hAnsi="Times New Roman"/>
          <w:sz w:val="26"/>
          <w:szCs w:val="26"/>
        </w:rPr>
        <w:t>торінки журнал</w:t>
      </w:r>
      <w:r w:rsidRPr="009C1606">
        <w:rPr>
          <w:rFonts w:ascii="Times New Roman" w:hAnsi="Times New Roman"/>
          <w:sz w:val="26"/>
          <w:szCs w:val="26"/>
          <w:lang w:val="uk-UA"/>
        </w:rPr>
        <w:t>у</w:t>
      </w:r>
      <w:r w:rsidRPr="009C1606">
        <w:rPr>
          <w:rFonts w:ascii="Times New Roman" w:hAnsi="Times New Roman"/>
          <w:sz w:val="26"/>
          <w:szCs w:val="26"/>
        </w:rPr>
        <w:t xml:space="preserve"> реєстрації нумеруються, прошиваються та скріплюються підписом</w:t>
      </w:r>
      <w:r w:rsidRPr="009C1606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C1606">
        <w:rPr>
          <w:rFonts w:ascii="Times New Roman" w:hAnsi="Times New Roman"/>
          <w:sz w:val="26"/>
          <w:szCs w:val="26"/>
        </w:rPr>
        <w:t xml:space="preserve">директора коледжу та печаткою </w:t>
      </w:r>
      <w:r w:rsidRPr="009C1606">
        <w:rPr>
          <w:rFonts w:ascii="Times New Roman" w:hAnsi="Times New Roman"/>
          <w:sz w:val="26"/>
          <w:szCs w:val="26"/>
          <w:lang w:val="uk-UA"/>
        </w:rPr>
        <w:t>навчального закладу.</w:t>
      </w:r>
    </w:p>
    <w:p w:rsidR="00723087" w:rsidRPr="009C1606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4.7. До книги обліку заносяться такі дані щодо диплома про освіту: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- порядковий реєстраційний номер, який складається з двох чисел, записаних через</w:t>
      </w:r>
      <w:r w:rsidRPr="009C1606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C1606">
        <w:rPr>
          <w:rFonts w:ascii="Times New Roman" w:hAnsi="Times New Roman"/>
          <w:sz w:val="26"/>
          <w:szCs w:val="26"/>
        </w:rPr>
        <w:t>дріб, тобто порядковий номер і останні дві цифри року, коли видавався Документ</w:t>
      </w:r>
      <w:r w:rsidRPr="009C1606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C1606">
        <w:rPr>
          <w:rFonts w:ascii="Times New Roman" w:hAnsi="Times New Roman"/>
          <w:sz w:val="26"/>
          <w:szCs w:val="26"/>
        </w:rPr>
        <w:t>(наприклад, 51/09 означає, що виданий Документ зареєстрований у книзі під №51 у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9C1606">
        <w:rPr>
          <w:rFonts w:ascii="Times New Roman" w:hAnsi="Times New Roman"/>
          <w:sz w:val="26"/>
          <w:szCs w:val="26"/>
        </w:rPr>
        <w:t>2009 році);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- прізвище, ім’я та по батькові особи, якій видано диплом;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  <w:lang w:val="uk-UA"/>
        </w:rPr>
        <w:t>- спеціальність;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  <w:lang w:val="uk-UA"/>
        </w:rPr>
        <w:t>- присвоєна кваліфікація;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  <w:lang w:val="uk-UA"/>
        </w:rPr>
        <w:t>- дата і номер протоколу екзаменаційної комісії;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- відмітка про диплом з відзнакою;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- номер бланку диплому;</w:t>
      </w:r>
    </w:p>
    <w:p w:rsidR="00723087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- номер бланку додатка;</w:t>
      </w:r>
    </w:p>
    <w:p w:rsidR="00723087" w:rsidRPr="009C1606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- дата видачі диплома про освіту;</w:t>
      </w:r>
    </w:p>
    <w:p w:rsidR="00723087" w:rsidRPr="009C1606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9C1606">
        <w:rPr>
          <w:rFonts w:ascii="Times New Roman" w:hAnsi="Times New Roman"/>
          <w:sz w:val="26"/>
          <w:szCs w:val="26"/>
        </w:rPr>
        <w:t>- особистий підпис випускника, про отримання диплома.</w:t>
      </w:r>
    </w:p>
    <w:p w:rsidR="00723087" w:rsidRPr="00A258FC" w:rsidRDefault="00723087" w:rsidP="00A258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4.8. 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Фізичні й юридичні особи отримують доступ до інформації про документ про вищу освіту, розміщений в Реєстрі документів про вищу освіту ЄДЕБО, для перевірки достовірності документа з дати внесення до журналу  реєстрації виданих документів про вищу освіту відомостей про видачу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  <w:lang w:val="uk-UA"/>
        </w:rPr>
        <w:t>відповідного документа.</w:t>
      </w:r>
    </w:p>
    <w:p w:rsidR="00723087" w:rsidRPr="00A258FC" w:rsidRDefault="00723087" w:rsidP="00A258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  <w:lang w:val="uk-UA"/>
        </w:rPr>
        <w:t xml:space="preserve">9. </w:t>
      </w:r>
      <w:r w:rsidRPr="00A258FC">
        <w:rPr>
          <w:rFonts w:ascii="Times New Roman" w:hAnsi="Times New Roman"/>
          <w:sz w:val="26"/>
          <w:szCs w:val="26"/>
        </w:rPr>
        <w:t xml:space="preserve"> Документи про вищу освіту видають випускникам або уповноваженим</w:t>
      </w:r>
      <w:r w:rsidRPr="00A258FC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A258FC">
        <w:rPr>
          <w:rFonts w:ascii="Times New Roman" w:hAnsi="Times New Roman"/>
          <w:sz w:val="26"/>
          <w:szCs w:val="26"/>
        </w:rPr>
        <w:t>ними особам відповідно до законодавства.</w:t>
      </w:r>
    </w:p>
    <w:p w:rsidR="00723087" w:rsidRDefault="00723087" w:rsidP="00A258F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Pr="00657240" w:rsidRDefault="00723087" w:rsidP="0065724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723087" w:rsidRPr="00E03575" w:rsidRDefault="00723087" w:rsidP="00E03575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>V</w:t>
      </w:r>
      <w:r w:rsidRPr="00104600">
        <w:rPr>
          <w:rFonts w:ascii="Times New Roman" w:hAnsi="Times New Roman"/>
          <w:b/>
          <w:bCs/>
          <w:sz w:val="26"/>
          <w:szCs w:val="26"/>
        </w:rPr>
        <w:t>. ПРОЦЕДУРА ВИДАЧІ ДУБЛІКАТА</w:t>
      </w:r>
      <w:r>
        <w:rPr>
          <w:rFonts w:ascii="Times New Roman" w:hAnsi="Times New Roman"/>
          <w:b/>
          <w:bCs/>
          <w:sz w:val="26"/>
          <w:szCs w:val="26"/>
          <w:lang w:val="uk-UA"/>
        </w:rPr>
        <w:t xml:space="preserve"> ДИПЛОМА ТА ДОДАТКА ДО ДИПЛОМА ПРО ВИЩУ ОСВІТУ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5.1. Дублікати диплома та додатка до диплома про вищу освіту видаються: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  <w:lang w:val="uk-UA"/>
        </w:rPr>
        <w:t>- у разі втрати їх оригіналів, а також пошкодження, які призвели до порушення їх цілісності чи до знищення усіх або більшості реквізитів, відсутність яких унеможливлює встановлення власника Документа;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- у разі, якщо первинний Документ містив помилку в прізвищі, імені, по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батькові власника.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5.2. Дублікат диплома та додатка до диплома про вищу освіту видається за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 xml:space="preserve">письмовою заявою власника Документа. 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  <w:lang w:val="uk-UA"/>
        </w:rPr>
        <w:t>5</w:t>
      </w:r>
      <w:r w:rsidRPr="00B51D79">
        <w:rPr>
          <w:rFonts w:ascii="Times New Roman" w:hAnsi="Times New Roman"/>
          <w:sz w:val="26"/>
          <w:szCs w:val="26"/>
        </w:rPr>
        <w:t>.3 У заяві про видачу дубліката має бути зазначено такі відомості про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особу, на ім’я якої було видано документ про вищу освіту, і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Коледж</w:t>
      </w:r>
      <w:r w:rsidRPr="00B51D79">
        <w:rPr>
          <w:rFonts w:ascii="Times New Roman" w:hAnsi="Times New Roman"/>
          <w:sz w:val="26"/>
          <w:szCs w:val="26"/>
        </w:rPr>
        <w:t>: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 xml:space="preserve">– прізвище, ім’я та по батькові; 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–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дата народження;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– місце проживання, телефон (за наявності);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–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серію й номер документа, що посвідчує особу;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– повне найменування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Коледжу</w:t>
      </w:r>
      <w:r w:rsidRPr="00B51D79">
        <w:rPr>
          <w:rFonts w:ascii="Times New Roman" w:hAnsi="Times New Roman"/>
          <w:sz w:val="26"/>
          <w:szCs w:val="26"/>
        </w:rPr>
        <w:t>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– дата закінчення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Коледжу</w:t>
      </w:r>
      <w:r w:rsidRPr="00B51D79">
        <w:rPr>
          <w:rFonts w:ascii="Times New Roman" w:hAnsi="Times New Roman"/>
          <w:sz w:val="26"/>
          <w:szCs w:val="26"/>
        </w:rPr>
        <w:t>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– найменування документа, який втрачено або пошкоджено;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– причини втрати або пошкодження документа;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  <w:lang w:val="uk-UA"/>
        </w:rPr>
        <w:t>– інші відомості, які особа, на ім’я якої було видано документ про вищу освіту, вважає суттєвими для отримання дубліката.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5.</w:t>
      </w:r>
      <w:r w:rsidRPr="00B51D79">
        <w:rPr>
          <w:rFonts w:ascii="Times New Roman" w:hAnsi="Times New Roman"/>
          <w:sz w:val="26"/>
          <w:szCs w:val="26"/>
          <w:lang w:val="uk-UA"/>
        </w:rPr>
        <w:t>4</w:t>
      </w:r>
      <w:r w:rsidRPr="00B51D79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До заяви додаються: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- копія втраченого документа про освіту;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- довідка з органів МВС (у разі викрадення або вчинення інших злочинних дій, що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призвели до втрати документа про освіту);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- оголошення в друкованих засобах масової інформації за місцем проживання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власника документа про освіту, в якому повинно бути зазначено таке: назва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документа про освіту, його серія та номер, дата видачі, на чиє ім’я виданий, яким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навчальним закладом, про визнання його недійсним;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- копія платіжного документа про оплату витрат на виготовлення дубліката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д</w:t>
      </w:r>
      <w:r w:rsidRPr="00B51D79">
        <w:rPr>
          <w:rFonts w:ascii="Times New Roman" w:hAnsi="Times New Roman"/>
          <w:sz w:val="26"/>
          <w:szCs w:val="26"/>
        </w:rPr>
        <w:t>окумента про освіту;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- довідка архівного відділу;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- згода на обробку персональних даних.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</w:rPr>
        <w:t>5.</w:t>
      </w:r>
      <w:r w:rsidRPr="00B51D79">
        <w:rPr>
          <w:rFonts w:ascii="Times New Roman" w:hAnsi="Times New Roman"/>
          <w:sz w:val="26"/>
          <w:szCs w:val="26"/>
          <w:lang w:val="uk-UA"/>
        </w:rPr>
        <w:t>5</w:t>
      </w:r>
      <w:r w:rsidRPr="00B51D79">
        <w:rPr>
          <w:rFonts w:ascii="Times New Roman" w:hAnsi="Times New Roman"/>
          <w:sz w:val="26"/>
          <w:szCs w:val="26"/>
        </w:rPr>
        <w:t>. Після візування заяви формується наказ про видачу дублікату диплома та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B51D79">
        <w:rPr>
          <w:rFonts w:ascii="Times New Roman" w:hAnsi="Times New Roman"/>
          <w:sz w:val="26"/>
          <w:szCs w:val="26"/>
        </w:rPr>
        <w:t>додатка до диплома.</w:t>
      </w:r>
    </w:p>
    <w:p w:rsidR="00723087" w:rsidRPr="00B51D79" w:rsidRDefault="00723087" w:rsidP="009C16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  <w:lang w:val="uk-UA"/>
        </w:rPr>
        <w:t xml:space="preserve">5.6. Відповідальна особа Коледжу, що отримала заяву про видачу дубліката документа про вищу освіту, протягом трьох робочих днів формує і вносить в ЄДЕБО Замовлення на інформацію, що відтворюється в дублікаті документа про вищу освіту. </w:t>
      </w:r>
      <w:r w:rsidRPr="00B51D79">
        <w:rPr>
          <w:rFonts w:ascii="Times New Roman" w:hAnsi="Times New Roman"/>
          <w:sz w:val="26"/>
          <w:szCs w:val="26"/>
        </w:rPr>
        <w:t>У замовленні на виготовлення дубліката зазначають повне найменування</w:t>
      </w:r>
      <w:r w:rsidRPr="00B51D79">
        <w:rPr>
          <w:rFonts w:ascii="Times New Roman" w:hAnsi="Times New Roman"/>
          <w:sz w:val="26"/>
          <w:szCs w:val="26"/>
          <w:lang w:val="uk-UA"/>
        </w:rPr>
        <w:t xml:space="preserve"> Коледжу </w:t>
      </w:r>
      <w:r w:rsidRPr="00B51D79">
        <w:rPr>
          <w:rFonts w:ascii="Times New Roman" w:hAnsi="Times New Roman"/>
          <w:sz w:val="26"/>
          <w:szCs w:val="26"/>
        </w:rPr>
        <w:t>і рік його закінчення випускником.</w:t>
      </w:r>
    </w:p>
    <w:p w:rsidR="00723087" w:rsidRPr="00B51D79" w:rsidRDefault="00723087" w:rsidP="00B51D7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  <w:lang w:val="uk-UA"/>
        </w:rPr>
        <w:t>5.7. У дублікаті документа про вищу освіту відтворюють інформацію про документ про вищу освіту, створену (сформовану) Коледжем з ЄДЕБО з відміткою у верхньому правому куті «Дублікат».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B51D79">
        <w:rPr>
          <w:rFonts w:ascii="Times New Roman" w:hAnsi="Times New Roman"/>
          <w:sz w:val="26"/>
          <w:szCs w:val="26"/>
          <w:lang w:val="uk-UA"/>
        </w:rPr>
        <w:t>5.8. У дублікаті документа про вищу освіту державного</w:t>
      </w:r>
      <w:r w:rsidRPr="00104600">
        <w:rPr>
          <w:rFonts w:ascii="Times New Roman" w:hAnsi="Times New Roman"/>
          <w:sz w:val="26"/>
          <w:szCs w:val="26"/>
          <w:lang w:val="uk-UA"/>
        </w:rPr>
        <w:t xml:space="preserve"> зразка відтворюють найменування, яке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  <w:lang w:val="uk-UA"/>
        </w:rPr>
        <w:t xml:space="preserve">мав </w:t>
      </w:r>
      <w:r>
        <w:rPr>
          <w:rFonts w:ascii="Times New Roman" w:hAnsi="Times New Roman"/>
          <w:sz w:val="26"/>
          <w:szCs w:val="26"/>
          <w:lang w:val="uk-UA"/>
        </w:rPr>
        <w:t xml:space="preserve">Коледж </w:t>
      </w:r>
      <w:r w:rsidRPr="00104600">
        <w:rPr>
          <w:rFonts w:ascii="Times New Roman" w:hAnsi="Times New Roman"/>
          <w:sz w:val="26"/>
          <w:szCs w:val="26"/>
          <w:lang w:val="uk-UA"/>
        </w:rPr>
        <w:t>на дату закінчення його випускником, а також печатку, посаду,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  <w:lang w:val="uk-UA"/>
        </w:rPr>
        <w:t xml:space="preserve">підпис, прізвище та ініціали </w:t>
      </w:r>
      <w:r>
        <w:rPr>
          <w:rFonts w:ascii="Times New Roman" w:hAnsi="Times New Roman"/>
          <w:sz w:val="26"/>
          <w:szCs w:val="26"/>
          <w:lang w:val="uk-UA"/>
        </w:rPr>
        <w:t>ди</w:t>
      </w:r>
      <w:r w:rsidRPr="00104600">
        <w:rPr>
          <w:rFonts w:ascii="Times New Roman" w:hAnsi="Times New Roman"/>
          <w:sz w:val="26"/>
          <w:szCs w:val="26"/>
          <w:lang w:val="uk-UA"/>
        </w:rPr>
        <w:t>ректора</w:t>
      </w:r>
      <w:r>
        <w:rPr>
          <w:rFonts w:ascii="Times New Roman" w:hAnsi="Times New Roman"/>
          <w:sz w:val="26"/>
          <w:szCs w:val="26"/>
          <w:lang w:val="uk-UA"/>
        </w:rPr>
        <w:t xml:space="preserve"> Коледжу</w:t>
      </w:r>
      <w:r w:rsidRPr="00104600">
        <w:rPr>
          <w:rFonts w:ascii="Times New Roman" w:hAnsi="Times New Roman"/>
          <w:sz w:val="26"/>
          <w:szCs w:val="26"/>
          <w:lang w:val="uk-UA"/>
        </w:rPr>
        <w:t>, який створив (сформував)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  <w:lang w:val="uk-UA"/>
        </w:rPr>
        <w:t>Замовлення.</w:t>
      </w:r>
    </w:p>
    <w:p w:rsidR="00723087" w:rsidRPr="00F60A56" w:rsidRDefault="00723087" w:rsidP="00F60A5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5.9.</w:t>
      </w:r>
      <w:r w:rsidRPr="00104600">
        <w:rPr>
          <w:rFonts w:ascii="Times New Roman" w:hAnsi="Times New Roman"/>
          <w:sz w:val="26"/>
          <w:szCs w:val="26"/>
          <w:lang w:val="uk-UA"/>
        </w:rPr>
        <w:t xml:space="preserve"> </w:t>
      </w:r>
      <w:r>
        <w:rPr>
          <w:rFonts w:ascii="Times New Roman" w:hAnsi="Times New Roman"/>
          <w:sz w:val="26"/>
          <w:szCs w:val="26"/>
          <w:lang w:val="uk-UA"/>
        </w:rPr>
        <w:t xml:space="preserve">Коледж </w:t>
      </w:r>
      <w:r w:rsidRPr="00104600">
        <w:rPr>
          <w:rFonts w:ascii="Times New Roman" w:hAnsi="Times New Roman"/>
          <w:sz w:val="26"/>
          <w:szCs w:val="26"/>
          <w:lang w:val="uk-UA"/>
        </w:rPr>
        <w:t>здійснює виготовлення дублікатів документів про вищу освіту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F60A56">
        <w:rPr>
          <w:rFonts w:ascii="Times New Roman" w:hAnsi="Times New Roman"/>
          <w:sz w:val="26"/>
          <w:szCs w:val="26"/>
          <w:lang w:val="uk-UA"/>
        </w:rPr>
        <w:t>протягом двадцяти календарних днів з дати отримання заяви від особи, на ім’я якої було видано документ про вищу освіту.</w:t>
      </w:r>
    </w:p>
    <w:p w:rsidR="00723087" w:rsidRPr="0098065F" w:rsidRDefault="00723087" w:rsidP="00F60A5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F60A56">
        <w:rPr>
          <w:rFonts w:ascii="Times New Roman" w:hAnsi="Times New Roman"/>
          <w:sz w:val="26"/>
          <w:szCs w:val="26"/>
          <w:lang w:val="uk-UA"/>
        </w:rPr>
        <w:t>5.10. Відомості про видачу дубліката диплома та додатка до диплома про вищу</w:t>
      </w:r>
      <w:r w:rsidRPr="00F60A56">
        <w:rPr>
          <w:rFonts w:ascii="Times New Roman" w:hAnsi="Times New Roman"/>
          <w:sz w:val="26"/>
          <w:szCs w:val="26"/>
        </w:rPr>
        <w:t xml:space="preserve"> </w:t>
      </w:r>
      <w:r w:rsidRPr="00F60A56">
        <w:rPr>
          <w:rFonts w:ascii="Times New Roman" w:hAnsi="Times New Roman"/>
          <w:sz w:val="26"/>
          <w:szCs w:val="26"/>
          <w:lang w:val="uk-UA"/>
        </w:rPr>
        <w:t>освіту вносяться  до журналу реєстрації виданих документів про вищу освіту</w:t>
      </w:r>
      <w:r w:rsidRPr="00F60A56">
        <w:rPr>
          <w:rFonts w:ascii="Times New Roman" w:hAnsi="Times New Roman"/>
          <w:sz w:val="26"/>
          <w:szCs w:val="26"/>
        </w:rPr>
        <w:t xml:space="preserve"> із зазначенням серії і номера </w:t>
      </w:r>
      <w:r>
        <w:rPr>
          <w:rFonts w:ascii="Times New Roman" w:hAnsi="Times New Roman"/>
          <w:sz w:val="26"/>
          <w:szCs w:val="26"/>
        </w:rPr>
        <w:t>документа з поміткою “Дублікат”</w:t>
      </w:r>
      <w:r w:rsidRPr="0098065F">
        <w:rPr>
          <w:rFonts w:ascii="Times New Roman" w:hAnsi="Times New Roman"/>
          <w:sz w:val="26"/>
          <w:szCs w:val="26"/>
        </w:rPr>
        <w:t>.</w:t>
      </w:r>
    </w:p>
    <w:p w:rsidR="00723087" w:rsidRPr="00B51D79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Pr="00B51D79" w:rsidRDefault="00723087" w:rsidP="001058E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23087" w:rsidRPr="00F60A56" w:rsidRDefault="00723087" w:rsidP="001046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uk-UA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>VI</w:t>
      </w:r>
      <w:r w:rsidRPr="00F60A56">
        <w:rPr>
          <w:rFonts w:ascii="Times New Roman" w:hAnsi="Times New Roman"/>
          <w:b/>
          <w:bCs/>
          <w:sz w:val="26"/>
          <w:szCs w:val="26"/>
          <w:lang w:val="uk-UA"/>
        </w:rPr>
        <w:t>. РОЗПОДІЛ ФУНКЦІОНАЛЬНИХ ОБОВ'ЯЗКІВ</w:t>
      </w:r>
    </w:p>
    <w:p w:rsidR="00723087" w:rsidRPr="00F60A56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F60A56">
        <w:rPr>
          <w:rFonts w:ascii="Times New Roman" w:hAnsi="Times New Roman"/>
          <w:sz w:val="26"/>
          <w:szCs w:val="26"/>
          <w:lang w:val="uk-UA"/>
        </w:rPr>
        <w:t>Організацію замовлення і видачу документів про вищу освіту здійснюють за таким розподілом.</w:t>
      </w:r>
    </w:p>
    <w:p w:rsidR="00723087" w:rsidRPr="00F60A56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6</w:t>
      </w:r>
      <w:r w:rsidRPr="00F60A56">
        <w:rPr>
          <w:rFonts w:ascii="Times New Roman" w:hAnsi="Times New Roman"/>
          <w:sz w:val="26"/>
          <w:szCs w:val="26"/>
          <w:lang w:val="uk-UA"/>
        </w:rPr>
        <w:t>.1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F60A56">
        <w:rPr>
          <w:rFonts w:ascii="Times New Roman" w:hAnsi="Times New Roman"/>
          <w:sz w:val="26"/>
          <w:szCs w:val="26"/>
          <w:lang w:val="uk-UA"/>
        </w:rPr>
        <w:t xml:space="preserve"> Відповідальний з випускової циклово</w:t>
      </w:r>
      <w:r>
        <w:rPr>
          <w:rFonts w:ascii="Times New Roman" w:hAnsi="Times New Roman"/>
          <w:sz w:val="26"/>
          <w:szCs w:val="26"/>
          <w:lang w:val="uk-UA"/>
        </w:rPr>
        <w:t>ї</w:t>
      </w:r>
      <w:r w:rsidRPr="00F60A56">
        <w:rPr>
          <w:rFonts w:ascii="Times New Roman" w:hAnsi="Times New Roman"/>
          <w:sz w:val="26"/>
          <w:szCs w:val="26"/>
          <w:lang w:val="uk-UA"/>
        </w:rPr>
        <w:t xml:space="preserve"> ком</w:t>
      </w:r>
      <w:r>
        <w:rPr>
          <w:rFonts w:ascii="Times New Roman" w:hAnsi="Times New Roman"/>
          <w:sz w:val="26"/>
          <w:szCs w:val="26"/>
          <w:lang w:val="uk-UA"/>
        </w:rPr>
        <w:t>ісії</w:t>
      </w:r>
      <w:r w:rsidRPr="00F60A56">
        <w:rPr>
          <w:rFonts w:ascii="Times New Roman" w:hAnsi="Times New Roman"/>
          <w:sz w:val="26"/>
          <w:szCs w:val="26"/>
          <w:lang w:val="uk-UA"/>
        </w:rPr>
        <w:t xml:space="preserve">: 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F60A56">
        <w:rPr>
          <w:rFonts w:ascii="Times New Roman" w:hAnsi="Times New Roman"/>
          <w:sz w:val="26"/>
          <w:szCs w:val="26"/>
          <w:lang w:val="uk-UA"/>
        </w:rPr>
        <w:t>– забезпечує виконання підготовки шаблону дисциплін, навчального плану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F60A56">
        <w:rPr>
          <w:rFonts w:ascii="Times New Roman" w:hAnsi="Times New Roman"/>
          <w:sz w:val="26"/>
          <w:szCs w:val="26"/>
          <w:lang w:val="uk-UA"/>
        </w:rPr>
        <w:t xml:space="preserve">(далі – кваліфікаційна форма) у встановлений термін, але </w:t>
      </w:r>
      <w:r w:rsidRPr="00104600">
        <w:rPr>
          <w:rFonts w:ascii="Times New Roman" w:hAnsi="Times New Roman"/>
          <w:sz w:val="26"/>
          <w:szCs w:val="26"/>
        </w:rPr>
        <w:t>не пізніше ніж за 2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</w:rPr>
        <w:t>місяці до дати випуску студента;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104600">
        <w:rPr>
          <w:rFonts w:ascii="Times New Roman" w:hAnsi="Times New Roman"/>
          <w:sz w:val="26"/>
          <w:szCs w:val="26"/>
        </w:rPr>
        <w:t>– контролює перенесення даних кваліфікаційної форми в ЄДЕБО.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6</w:t>
      </w:r>
      <w:r w:rsidRPr="00104600">
        <w:rPr>
          <w:rFonts w:ascii="Times New Roman" w:hAnsi="Times New Roman"/>
          <w:sz w:val="26"/>
          <w:szCs w:val="26"/>
          <w:lang w:val="uk-UA"/>
        </w:rPr>
        <w:t>.2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104600">
        <w:rPr>
          <w:rFonts w:ascii="Times New Roman" w:hAnsi="Times New Roman"/>
          <w:sz w:val="26"/>
          <w:szCs w:val="26"/>
          <w:lang w:val="uk-UA"/>
        </w:rPr>
        <w:t xml:space="preserve"> Завідувач</w:t>
      </w:r>
      <w:r>
        <w:rPr>
          <w:rFonts w:ascii="Times New Roman" w:hAnsi="Times New Roman"/>
          <w:sz w:val="26"/>
          <w:szCs w:val="26"/>
          <w:lang w:val="uk-UA"/>
        </w:rPr>
        <w:t xml:space="preserve"> відділення</w:t>
      </w:r>
      <w:r w:rsidRPr="00104600">
        <w:rPr>
          <w:rFonts w:ascii="Times New Roman" w:hAnsi="Times New Roman"/>
          <w:sz w:val="26"/>
          <w:szCs w:val="26"/>
          <w:lang w:val="uk-UA"/>
        </w:rPr>
        <w:t>: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104600">
        <w:rPr>
          <w:rFonts w:ascii="Times New Roman" w:hAnsi="Times New Roman"/>
          <w:sz w:val="26"/>
          <w:szCs w:val="26"/>
          <w:lang w:val="uk-UA"/>
        </w:rPr>
        <w:t>– контролює відповідність даних у кваліфікаційній формі з даними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  <w:lang w:val="uk-UA"/>
        </w:rPr>
        <w:t>навчальних планів і галузевих стандартів вищої освіти.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6</w:t>
      </w:r>
      <w:r w:rsidRPr="00F60A56">
        <w:rPr>
          <w:rFonts w:ascii="Times New Roman" w:hAnsi="Times New Roman"/>
          <w:sz w:val="26"/>
          <w:szCs w:val="26"/>
          <w:lang w:val="uk-UA"/>
        </w:rPr>
        <w:t>.3</w:t>
      </w:r>
      <w:r>
        <w:rPr>
          <w:rFonts w:ascii="Times New Roman" w:hAnsi="Times New Roman"/>
          <w:sz w:val="26"/>
          <w:szCs w:val="26"/>
          <w:lang w:val="uk-UA"/>
        </w:rPr>
        <w:t>.</w:t>
      </w:r>
      <w:r w:rsidRPr="00F60A56">
        <w:rPr>
          <w:rFonts w:ascii="Times New Roman" w:hAnsi="Times New Roman"/>
          <w:sz w:val="26"/>
          <w:szCs w:val="26"/>
          <w:lang w:val="uk-UA"/>
        </w:rPr>
        <w:t xml:space="preserve"> Опе</w:t>
      </w:r>
      <w:r>
        <w:rPr>
          <w:rFonts w:ascii="Times New Roman" w:hAnsi="Times New Roman"/>
          <w:sz w:val="26"/>
          <w:szCs w:val="26"/>
        </w:rPr>
        <w:t>ратор ЄДЕБО</w:t>
      </w:r>
      <w:r w:rsidRPr="00104600">
        <w:rPr>
          <w:rFonts w:ascii="Times New Roman" w:hAnsi="Times New Roman"/>
          <w:sz w:val="26"/>
          <w:szCs w:val="26"/>
        </w:rPr>
        <w:t>: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104600">
        <w:rPr>
          <w:rFonts w:ascii="Times New Roman" w:hAnsi="Times New Roman"/>
          <w:sz w:val="26"/>
          <w:szCs w:val="26"/>
        </w:rPr>
        <w:t>– вносить дані кваліфікаційної форми в ЄДЕБО.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</w:rPr>
        <w:t>складає заявки (внесення особистих даних студента, оцінок, теми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</w:rPr>
        <w:t>дипломної роботи) на замовлення диплома і додатка до диплома європейського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</w:rPr>
        <w:t>зразка.</w:t>
      </w:r>
    </w:p>
    <w:p w:rsidR="00723087" w:rsidRDefault="00723087" w:rsidP="00F1243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6</w:t>
      </w:r>
      <w:r w:rsidRPr="00104600">
        <w:rPr>
          <w:rFonts w:ascii="Times New Roman" w:hAnsi="Times New Roman"/>
          <w:sz w:val="26"/>
          <w:szCs w:val="26"/>
        </w:rPr>
        <w:t>.4</w:t>
      </w:r>
      <w:r>
        <w:rPr>
          <w:rFonts w:ascii="Times New Roman" w:hAnsi="Times New Roman"/>
          <w:sz w:val="26"/>
          <w:szCs w:val="26"/>
          <w:lang w:val="uk-UA"/>
        </w:rPr>
        <w:t>. Заступник директора з навчальної роботи</w:t>
      </w:r>
      <w:r w:rsidRPr="00104600">
        <w:rPr>
          <w:rFonts w:ascii="Times New Roman" w:hAnsi="Times New Roman"/>
          <w:sz w:val="26"/>
          <w:szCs w:val="26"/>
        </w:rPr>
        <w:t>:</w:t>
      </w:r>
    </w:p>
    <w:p w:rsidR="00723087" w:rsidRPr="00F12436" w:rsidRDefault="00723087" w:rsidP="00F1243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 w:rsidRPr="00104600">
        <w:rPr>
          <w:rFonts w:ascii="Times New Roman" w:hAnsi="Times New Roman"/>
          <w:sz w:val="26"/>
          <w:szCs w:val="26"/>
          <w:lang w:val="uk-UA"/>
        </w:rPr>
        <w:t>–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F12436">
        <w:rPr>
          <w:rFonts w:ascii="Times New Roman" w:hAnsi="Times New Roman"/>
          <w:sz w:val="26"/>
          <w:szCs w:val="26"/>
          <w:lang w:val="uk-UA"/>
        </w:rPr>
        <w:t>забезпечує координацію</w:t>
      </w:r>
      <w:r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104600">
        <w:rPr>
          <w:rFonts w:ascii="Times New Roman" w:hAnsi="Times New Roman"/>
          <w:sz w:val="26"/>
          <w:szCs w:val="26"/>
        </w:rPr>
        <w:t>роботи і загальний контроль</w:t>
      </w:r>
      <w:r w:rsidRPr="00F12436">
        <w:rPr>
          <w:rFonts w:ascii="Times New Roman" w:hAnsi="Times New Roman"/>
          <w:sz w:val="26"/>
          <w:szCs w:val="26"/>
        </w:rPr>
        <w:t xml:space="preserve"> </w:t>
      </w:r>
      <w:r w:rsidRPr="00104600">
        <w:rPr>
          <w:rFonts w:ascii="Times New Roman" w:hAnsi="Times New Roman"/>
          <w:sz w:val="26"/>
          <w:szCs w:val="26"/>
        </w:rPr>
        <w:t>робочої групи</w:t>
      </w:r>
      <w:r>
        <w:rPr>
          <w:rFonts w:ascii="Times New Roman" w:hAnsi="Times New Roman"/>
          <w:sz w:val="26"/>
          <w:szCs w:val="26"/>
          <w:lang w:val="uk-UA"/>
        </w:rPr>
        <w:t>;</w:t>
      </w: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Default="00723087" w:rsidP="0010460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  <w:lang w:val="en-US"/>
        </w:rPr>
        <w:t>VI</w:t>
      </w:r>
      <w:r w:rsidRPr="00776DD2">
        <w:rPr>
          <w:rFonts w:ascii="Times New Roman" w:hAnsi="Times New Roman"/>
          <w:b/>
          <w:sz w:val="26"/>
          <w:szCs w:val="26"/>
          <w:lang w:val="en-US"/>
        </w:rPr>
        <w:t>I</w:t>
      </w:r>
      <w:r w:rsidRPr="00776DD2">
        <w:rPr>
          <w:rFonts w:ascii="Times New Roman" w:hAnsi="Times New Roman"/>
          <w:b/>
          <w:sz w:val="26"/>
          <w:szCs w:val="26"/>
          <w:lang w:val="uk-UA"/>
        </w:rPr>
        <w:t>. ПРИКІНЦЕВІ ПОЛОЖЕННЯ</w:t>
      </w: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7.1. Положення затверджується педагогічною радою коледжу і вводиться в дію наказом директора Коледжу.</w:t>
      </w: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7.2. Контроль за виконанням Положення здійснюють посадові особи Коледжу  в межах своїх повноважень, що встановлені посадовими інструкціями.</w:t>
      </w: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>7.3. Зміни і доповнення до Положення розглядаються і затверджуються педагогічною радою Коледжу і вводяться у дію наказом директора коледжу.</w:t>
      </w: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Default="00723087" w:rsidP="00776DD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 ПОГОДЖЕНО:</w:t>
      </w: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p w:rsidR="00723087" w:rsidRDefault="00723087" w:rsidP="00776DD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  <w:lang w:val="uk-UA"/>
        </w:rPr>
        <w:t xml:space="preserve">     Заступник директора з навчальної роботи                                 О.М.Давидюк</w:t>
      </w:r>
    </w:p>
    <w:p w:rsidR="00723087" w:rsidRPr="00776DD2" w:rsidRDefault="00723087" w:rsidP="00776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sectPr w:rsidR="00723087" w:rsidRPr="00776DD2" w:rsidSect="00D129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087" w:rsidRDefault="00723087" w:rsidP="00921FB2">
      <w:pPr>
        <w:spacing w:after="0" w:line="240" w:lineRule="auto"/>
      </w:pPr>
      <w:r>
        <w:separator/>
      </w:r>
    </w:p>
  </w:endnote>
  <w:endnote w:type="continuationSeparator" w:id="0">
    <w:p w:rsidR="00723087" w:rsidRDefault="00723087" w:rsidP="00921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087" w:rsidRDefault="0072308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087" w:rsidRDefault="0072308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087" w:rsidRDefault="007230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087" w:rsidRDefault="00723087" w:rsidP="00921FB2">
      <w:pPr>
        <w:spacing w:after="0" w:line="240" w:lineRule="auto"/>
      </w:pPr>
      <w:r>
        <w:separator/>
      </w:r>
    </w:p>
  </w:footnote>
  <w:footnote w:type="continuationSeparator" w:id="0">
    <w:p w:rsidR="00723087" w:rsidRDefault="00723087" w:rsidP="00921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087" w:rsidRDefault="0072308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087" w:rsidRDefault="00723087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723087" w:rsidRDefault="0072308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087" w:rsidRDefault="007230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E3EF8"/>
    <w:multiLevelType w:val="hybridMultilevel"/>
    <w:tmpl w:val="94D65816"/>
    <w:lvl w:ilvl="0" w:tplc="CBA4C950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  <w:sz w:val="25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9F7"/>
    <w:rsid w:val="000C39EA"/>
    <w:rsid w:val="00104600"/>
    <w:rsid w:val="001058E2"/>
    <w:rsid w:val="001564C1"/>
    <w:rsid w:val="004546EF"/>
    <w:rsid w:val="00657240"/>
    <w:rsid w:val="006B475C"/>
    <w:rsid w:val="007033A6"/>
    <w:rsid w:val="00723087"/>
    <w:rsid w:val="00774215"/>
    <w:rsid w:val="00776DD2"/>
    <w:rsid w:val="007A3E8E"/>
    <w:rsid w:val="00876134"/>
    <w:rsid w:val="00921FB2"/>
    <w:rsid w:val="0098065F"/>
    <w:rsid w:val="009C1606"/>
    <w:rsid w:val="00A10ADD"/>
    <w:rsid w:val="00A258FC"/>
    <w:rsid w:val="00B51D79"/>
    <w:rsid w:val="00C01C18"/>
    <w:rsid w:val="00CF46BF"/>
    <w:rsid w:val="00D129F7"/>
    <w:rsid w:val="00DA03A2"/>
    <w:rsid w:val="00E03575"/>
    <w:rsid w:val="00E661C4"/>
    <w:rsid w:val="00E74259"/>
    <w:rsid w:val="00EB6412"/>
    <w:rsid w:val="00F12436"/>
    <w:rsid w:val="00F60A56"/>
    <w:rsid w:val="00F6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D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C16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21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21FB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21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21FB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131</TotalTime>
  <Pages>7</Pages>
  <Words>1973</Words>
  <Characters>11249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Канцелярія</cp:lastModifiedBy>
  <cp:revision>14</cp:revision>
  <cp:lastPrinted>2016-06-06T07:13:00Z</cp:lastPrinted>
  <dcterms:created xsi:type="dcterms:W3CDTF">2016-06-03T05:36:00Z</dcterms:created>
  <dcterms:modified xsi:type="dcterms:W3CDTF">2016-06-17T07:40:00Z</dcterms:modified>
</cp:coreProperties>
</file>